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C32" w:rsidRDefault="009B6B29" w:rsidP="00745C32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745C32" w:rsidRDefault="00745C32" w:rsidP="00745C32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745C32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CE7DC6" w:rsidRDefault="009B6B29" w:rsidP="00745C3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10809" w:rsidRDefault="00745C32" w:rsidP="007E16A7">
            <w:pPr>
              <w:bidi w:val="0"/>
              <w:jc w:val="center"/>
              <w:rPr>
                <w:sz w:val="22"/>
                <w:szCs w:val="22"/>
              </w:rPr>
            </w:pPr>
            <w:r w:rsidRPr="00A10809">
              <w:rPr>
                <w:rFonts w:hint="cs"/>
                <w:sz w:val="22"/>
                <w:szCs w:val="22"/>
                <w:rtl/>
              </w:rPr>
              <w:t>רשות האוכלוסין וההגירה</w:t>
            </w:r>
          </w:p>
        </w:tc>
      </w:tr>
      <w:tr w:rsidR="007548B0" w:rsidTr="00745C32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CE7DC6" w:rsidRDefault="009B6B29" w:rsidP="00745C3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10809" w:rsidRDefault="00137CFC" w:rsidP="00137CFC">
            <w:pPr>
              <w:jc w:val="center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אגף </w:t>
            </w:r>
            <w:r w:rsidR="00745C32" w:rsidRPr="00A10809">
              <w:rPr>
                <w:rFonts w:hint="cs"/>
                <w:sz w:val="22"/>
                <w:szCs w:val="22"/>
                <w:rtl/>
              </w:rPr>
              <w:t>נכסים רכש ולוגיסטיקה</w:t>
            </w:r>
          </w:p>
        </w:tc>
      </w:tr>
      <w:tr w:rsidR="007548B0" w:rsidTr="00745C32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CE7DC6" w:rsidRDefault="009B6B29" w:rsidP="00745C3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10809" w:rsidRDefault="00137CFC" w:rsidP="00137CFC">
            <w:pPr>
              <w:jc w:val="center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19</w:t>
            </w:r>
            <w:r w:rsidR="00745C32" w:rsidRPr="00A10809">
              <w:rPr>
                <w:rFonts w:hint="cs"/>
                <w:sz w:val="22"/>
                <w:szCs w:val="22"/>
                <w:rtl/>
              </w:rPr>
              <w:t>.</w:t>
            </w:r>
            <w:r>
              <w:rPr>
                <w:rFonts w:hint="cs"/>
                <w:sz w:val="22"/>
                <w:szCs w:val="22"/>
                <w:rtl/>
              </w:rPr>
              <w:t>1</w:t>
            </w:r>
            <w:r w:rsidR="00745C32" w:rsidRPr="00A10809">
              <w:rPr>
                <w:rFonts w:hint="cs"/>
                <w:sz w:val="22"/>
                <w:szCs w:val="22"/>
                <w:rtl/>
              </w:rPr>
              <w:t>.</w:t>
            </w:r>
            <w:r>
              <w:rPr>
                <w:rFonts w:hint="cs"/>
                <w:sz w:val="22"/>
                <w:szCs w:val="22"/>
                <w:rtl/>
              </w:rPr>
              <w:t>2020</w:t>
            </w:r>
          </w:p>
        </w:tc>
      </w:tr>
    </w:tbl>
    <w:p w:rsidR="00745C32" w:rsidRDefault="00745C32" w:rsidP="00745C32">
      <w:pPr>
        <w:rPr>
          <w:rtl/>
        </w:rPr>
      </w:pPr>
    </w:p>
    <w:p w:rsidR="00745C32" w:rsidRDefault="00745C32" w:rsidP="00745C32">
      <w:pPr>
        <w:rPr>
          <w:rtl/>
        </w:rPr>
      </w:pPr>
    </w:p>
    <w:p w:rsidR="00745C32" w:rsidRDefault="00745C32" w:rsidP="00745C32">
      <w:pPr>
        <w:rPr>
          <w:rtl/>
        </w:rPr>
      </w:pPr>
    </w:p>
    <w:p w:rsidR="00745C32" w:rsidRDefault="00745C32" w:rsidP="00745C32">
      <w:pPr>
        <w:rPr>
          <w:rtl/>
        </w:rPr>
      </w:pPr>
    </w:p>
    <w:p w:rsidR="00745C32" w:rsidRDefault="00745C32" w:rsidP="00745C32">
      <w:pPr>
        <w:rPr>
          <w:rtl/>
        </w:rPr>
      </w:pPr>
    </w:p>
    <w:p w:rsidR="00745C32" w:rsidRDefault="00745C32" w:rsidP="00745C32">
      <w:pPr>
        <w:rPr>
          <w:rtl/>
        </w:rPr>
      </w:pPr>
    </w:p>
    <w:p w:rsidR="00745C32" w:rsidRDefault="009B6B29" w:rsidP="00745C32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745C32" w:rsidRDefault="00745C32" w:rsidP="00745C32">
      <w:pPr>
        <w:jc w:val="both"/>
        <w:rPr>
          <w:rFonts w:ascii="Arial" w:hAnsi="Arial"/>
          <w:b/>
          <w:sz w:val="22"/>
          <w:szCs w:val="22"/>
          <w:rtl/>
        </w:rPr>
      </w:pPr>
    </w:p>
    <w:p w:rsidR="00745C32" w:rsidRPr="00AF57E9" w:rsidRDefault="009B6B29" w:rsidP="00671F8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1F84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745C32" w:rsidRPr="00AF57E9" w:rsidRDefault="00745C32" w:rsidP="00745C32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745C32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745C32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154C49" w:rsidRDefault="00154C49" w:rsidP="00004C5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ברשות האוכלוסין וההגירה קיימים כ-50 מכונות ביול של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NEOPOST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מדגם </w:t>
            </w:r>
            <w:r w:rsidRPr="00004C5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IJ 40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745C32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154C49" w:rsidRDefault="00154C49" w:rsidP="00154C4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מכונות אלו נרכשו משנת 2010 ואילך דרך מכרז מרכזי שבו זכתה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AOS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אקסל טלקום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לשעבר).</w:t>
            </w:r>
          </w:p>
        </w:tc>
      </w:tr>
      <w:tr w:rsidR="007548B0" w:rsidTr="00745C32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004C51" w:rsidRDefault="00905E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05E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דרך מכרז זה הרשות קיבלה שירותי אחזקה ואספקת מתכלים (ראשי </w:t>
            </w:r>
            <w:proofErr w:type="spellStart"/>
            <w:r w:rsidRPr="00905E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דיו</w:t>
            </w:r>
            <w:r w:rsidR="003624B1" w:rsidRPr="00004C51">
              <w:rPr>
                <w:rFonts w:ascii="Arial" w:hAnsi="Arial" w:hint="cs"/>
                <w:b/>
                <w:sz w:val="21"/>
                <w:szCs w:val="21"/>
                <w:rtl/>
              </w:rPr>
              <w:t>,מדבקות</w:t>
            </w:r>
            <w:proofErr w:type="spellEnd"/>
            <w:r w:rsidR="003624B1" w:rsidRPr="00004C51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ושינוי לוגו</w:t>
            </w:r>
            <w:r w:rsidR="003624B1">
              <w:rPr>
                <w:rFonts w:ascii="Arial" w:hAnsi="Arial" w:hint="cs"/>
                <w:b/>
                <w:sz w:val="21"/>
                <w:szCs w:val="21"/>
                <w:rtl/>
              </w:rPr>
              <w:t>).</w:t>
            </w:r>
          </w:p>
        </w:tc>
      </w:tr>
      <w:tr w:rsidR="007548B0" w:rsidTr="00745C32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6611D" w:rsidRDefault="005343DF" w:rsidP="00137CF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Pr="00A6611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AOS </w:t>
            </w: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הוא הספק הבלעדי מטעם היצרן (חברת </w:t>
            </w:r>
            <w:r w:rsidR="00137CF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Neopost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למכירת המכשירים, </w:t>
            </w: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ציוד המתכלה שקשור למכונות אלו</w:t>
            </w:r>
            <w:r w:rsidR="00137CF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וראשי דיו</w:t>
            </w: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343DF" w:rsidRPr="005343DF" w:rsidRDefault="005343D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מצ"ב אישור בלעדיות מחברת </w:t>
            </w:r>
            <w:r w:rsidRPr="00A6611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NEOPOST</w:t>
            </w:r>
            <w:r w:rsidRPr="00A6611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לחברת </w:t>
            </w:r>
            <w:r w:rsidRPr="00A6611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AOS</w:t>
            </w:r>
          </w:p>
        </w:tc>
      </w:tr>
    </w:tbl>
    <w:p w:rsidR="00745C32" w:rsidRPr="005343DF" w:rsidRDefault="00745C32" w:rsidP="00745C32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745C32" w:rsidRPr="00AF57E9" w:rsidRDefault="009B6B29" w:rsidP="00C370F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</w:t>
      </w:r>
      <w:r w:rsidR="00C370F9">
        <w:rPr>
          <w:rFonts w:asciiTheme="minorBidi" w:hAnsiTheme="minorBidi" w:cstheme="minorBidi"/>
          <w:b/>
          <w:sz w:val="21"/>
          <w:szCs w:val="21"/>
          <w:rtl/>
        </w:rPr>
        <w:t xml:space="preserve">גורם ממשלתי מוסמך אחר?        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745C32" w:rsidRPr="00AF57E9" w:rsidRDefault="00745C32" w:rsidP="00745C32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745C32" w:rsidRPr="00AF57E9" w:rsidRDefault="009B6B29" w:rsidP="00745C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745C32" w:rsidRPr="00AF57E9" w:rsidRDefault="00745C32" w:rsidP="00745C32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745C32">
        <w:tc>
          <w:tcPr>
            <w:tcW w:w="3085" w:type="dxa"/>
            <w:hideMark/>
          </w:tcPr>
          <w:p w:rsidR="00745C32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745C32" w:rsidRPr="00AF57E9" w:rsidRDefault="0010728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45C32" w:rsidRDefault="00745C32" w:rsidP="00C370F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370F9" w:rsidRDefault="00C370F9" w:rsidP="00C370F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370F9" w:rsidRPr="00AF57E9" w:rsidRDefault="00C370F9" w:rsidP="00C370F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745C32" w:rsidRPr="00AF57E9" w:rsidRDefault="00745C32" w:rsidP="00745C32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745C32">
        <w:tc>
          <w:tcPr>
            <w:tcW w:w="2698" w:type="dxa"/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745C32" w:rsidRPr="00A936B0" w:rsidRDefault="0010728C">
            <w:pPr>
              <w:rPr>
                <w:rFonts w:asciiTheme="minorBidi" w:hAnsiTheme="minorBidi" w:cstheme="minorBidi"/>
                <w:b/>
                <w:sz w:val="24"/>
                <w:szCs w:val="24"/>
                <w:highlight w:val="yellow"/>
                <w:rtl/>
                <w:lang w:eastAsia="he-IL"/>
              </w:rPr>
            </w:pPr>
            <w:proofErr w:type="spellStart"/>
            <w:r w:rsidRPr="00A936B0">
              <w:rPr>
                <w:rFonts w:ascii="Arial" w:hAnsi="Arial"/>
                <w:b/>
                <w:sz w:val="24"/>
                <w:szCs w:val="24"/>
                <w:rtl/>
              </w:rPr>
              <w:t>אי.או.אס</w:t>
            </w:r>
            <w:proofErr w:type="spellEnd"/>
            <w:r w:rsidRPr="00A936B0">
              <w:rPr>
                <w:rFonts w:ascii="Arial" w:hAnsi="Arial"/>
                <w:b/>
                <w:sz w:val="24"/>
                <w:szCs w:val="24"/>
                <w:rtl/>
              </w:rPr>
              <w:t xml:space="preserve"> </w:t>
            </w:r>
            <w:r w:rsidRPr="00A936B0">
              <w:rPr>
                <w:rFonts w:ascii="Arial" w:hAnsi="Arial" w:hint="cs"/>
                <w:b/>
                <w:sz w:val="24"/>
                <w:szCs w:val="24"/>
                <w:rtl/>
              </w:rPr>
              <w:t>(</w:t>
            </w:r>
            <w:r w:rsidRPr="00A936B0">
              <w:rPr>
                <w:rFonts w:ascii="Arial" w:hAnsi="Arial"/>
                <w:bCs/>
                <w:sz w:val="24"/>
                <w:szCs w:val="24"/>
              </w:rPr>
              <w:t>(AOS</w:t>
            </w:r>
            <w:r w:rsidRPr="00A936B0">
              <w:rPr>
                <w:rFonts w:ascii="Arial" w:hAnsi="Arial" w:hint="cs"/>
                <w:b/>
                <w:sz w:val="24"/>
                <w:szCs w:val="24"/>
                <w:rtl/>
              </w:rPr>
              <w:t xml:space="preserve"> </w:t>
            </w:r>
            <w:r w:rsidRPr="00A936B0">
              <w:rPr>
                <w:rFonts w:ascii="Arial" w:hAnsi="Arial"/>
                <w:b/>
                <w:sz w:val="24"/>
                <w:szCs w:val="24"/>
                <w:rtl/>
              </w:rPr>
              <w:t>פתרונות משרד מתקדמים</w:t>
            </w:r>
            <w:r w:rsidR="007E16A7" w:rsidRPr="00A936B0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בע"מ</w:t>
            </w:r>
          </w:p>
        </w:tc>
      </w:tr>
      <w:tr w:rsidR="007548B0" w:rsidTr="00745C32">
        <w:tc>
          <w:tcPr>
            <w:tcW w:w="2698" w:type="dxa"/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745C32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745C32" w:rsidRPr="00A936B0" w:rsidRDefault="0010728C">
            <w:pPr>
              <w:rPr>
                <w:rFonts w:asciiTheme="minorBidi" w:hAnsiTheme="minorBidi" w:cstheme="minorBidi"/>
                <w:b/>
                <w:sz w:val="24"/>
                <w:szCs w:val="24"/>
                <w:highlight w:val="yellow"/>
                <w:lang w:eastAsia="he-IL"/>
              </w:rPr>
            </w:pPr>
            <w:r w:rsidRPr="00A936B0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515031177</w:t>
            </w:r>
          </w:p>
        </w:tc>
      </w:tr>
      <w:tr w:rsidR="007548B0" w:rsidTr="00745C32">
        <w:tc>
          <w:tcPr>
            <w:tcW w:w="2698" w:type="dxa"/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745C32" w:rsidRPr="00AF57E9" w:rsidRDefault="0010728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745C32" w:rsidRPr="00AF57E9" w:rsidRDefault="009B6B29" w:rsidP="005343D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</w:tr>
      <w:tr w:rsidR="007548B0" w:rsidTr="00745C32">
        <w:tc>
          <w:tcPr>
            <w:tcW w:w="2698" w:type="dxa"/>
            <w:shd w:val="clear" w:color="auto" w:fill="E6E6E6"/>
            <w:hideMark/>
          </w:tcPr>
          <w:p w:rsidR="00745C32" w:rsidRPr="0009273B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273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745C32" w:rsidRPr="0009273B" w:rsidRDefault="00137CFC" w:rsidP="00137CFC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128,206</w:t>
            </w:r>
            <w:r w:rsidR="005343DF" w:rsidRPr="0009273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 מע"מ</w:t>
            </w:r>
          </w:p>
        </w:tc>
      </w:tr>
      <w:tr w:rsidR="007548B0" w:rsidTr="00745C32">
        <w:tc>
          <w:tcPr>
            <w:tcW w:w="2698" w:type="dxa"/>
            <w:shd w:val="clear" w:color="auto" w:fill="E6E6E6"/>
            <w:hideMark/>
          </w:tcPr>
          <w:p w:rsidR="00745C32" w:rsidRPr="0009273B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273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745C32" w:rsidRPr="0009273B" w:rsidRDefault="00137CFC" w:rsidP="00137CF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+ שנתיים אופציה, שנה בכל פעם. </w:t>
            </w:r>
            <w:r w:rsidR="00AD2F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745C32" w:rsidRPr="00AF57E9" w:rsidRDefault="00745C32" w:rsidP="00745C32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0F4247" w:rsidRPr="00AF57E9" w:rsidRDefault="009B6B29" w:rsidP="000F424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0F4247" w:rsidRPr="00A6611D" w:rsidRDefault="000F4247" w:rsidP="000F4247">
      <w:pPr>
        <w:spacing w:line="276" w:lineRule="auto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r w:rsidRPr="00A6611D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חברת </w:t>
      </w:r>
      <w:r w:rsidRPr="00A6611D">
        <w:rPr>
          <w:rFonts w:asciiTheme="minorBidi" w:hAnsiTheme="minorBidi" w:cstheme="minorBidi"/>
          <w:b/>
          <w:sz w:val="21"/>
          <w:szCs w:val="21"/>
          <w:lang w:eastAsia="he-IL"/>
        </w:rPr>
        <w:t xml:space="preserve">AOS </w:t>
      </w:r>
      <w:r w:rsidRPr="00A6611D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היא חברה עם בלעדיות למכירת המכשירים וציוד המתכלה שקשור למכונות אלו.</w:t>
      </w:r>
    </w:p>
    <w:p w:rsidR="00745C32" w:rsidRPr="000F4247" w:rsidRDefault="000F4247" w:rsidP="000F424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6611D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מצ"ב אישור בלעדיות מחברת </w:t>
      </w:r>
      <w:r w:rsidRPr="00A6611D">
        <w:rPr>
          <w:rFonts w:asciiTheme="minorBidi" w:hAnsiTheme="minorBidi" w:cstheme="minorBidi"/>
          <w:b/>
          <w:sz w:val="21"/>
          <w:szCs w:val="21"/>
          <w:lang w:eastAsia="he-IL"/>
        </w:rPr>
        <w:t>NEOPOST</w:t>
      </w:r>
      <w:r w:rsidRPr="00A6611D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לחברת </w:t>
      </w:r>
      <w:r w:rsidRPr="00A6611D">
        <w:rPr>
          <w:rFonts w:asciiTheme="minorBidi" w:hAnsiTheme="minorBidi" w:cstheme="minorBidi"/>
          <w:b/>
          <w:sz w:val="21"/>
          <w:szCs w:val="21"/>
          <w:lang w:eastAsia="he-IL"/>
        </w:rPr>
        <w:t>AOS</w:t>
      </w:r>
    </w:p>
    <w:p w:rsidR="000F4247" w:rsidRDefault="000F4247" w:rsidP="00745C32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</w:p>
    <w:p w:rsidR="00745C32" w:rsidRPr="00AF57E9" w:rsidRDefault="009B6B29" w:rsidP="00745C32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745C32" w:rsidRDefault="009B6B29" w:rsidP="00A6611D">
      <w:pPr>
        <w:spacing w:line="360" w:lineRule="auto"/>
        <w:jc w:val="both"/>
        <w:rPr>
          <w:rFonts w:asciiTheme="minorBidi" w:hAnsiTheme="minorBidi" w:cstheme="minorBidi" w:hint="cs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A6611D">
        <w:rPr>
          <w:rFonts w:asciiTheme="minorBidi" w:hAnsiTheme="minorBidi" w:cstheme="minorBidi" w:hint="cs"/>
          <w:b/>
          <w:sz w:val="21"/>
          <w:szCs w:val="21"/>
          <w:rtl/>
        </w:rPr>
        <w:t xml:space="preserve">, </w:t>
      </w:r>
      <w:r w:rsidR="00A6611D" w:rsidRPr="00C370F9">
        <w:rPr>
          <w:rFonts w:asciiTheme="minorBidi" w:hAnsiTheme="minorBidi" w:cstheme="minorBidi" w:hint="cs"/>
          <w:b/>
          <w:sz w:val="21"/>
          <w:szCs w:val="21"/>
          <w:rtl/>
        </w:rPr>
        <w:t xml:space="preserve">מאחר וצורף אישור בלעדיות לחברת </w:t>
      </w:r>
      <w:r w:rsidR="00A6611D" w:rsidRPr="00C370F9">
        <w:rPr>
          <w:rFonts w:asciiTheme="minorBidi" w:hAnsiTheme="minorBidi" w:cstheme="minorBidi"/>
          <w:b/>
          <w:sz w:val="21"/>
          <w:szCs w:val="21"/>
        </w:rPr>
        <w:t xml:space="preserve">AOS </w:t>
      </w:r>
      <w:r w:rsidR="00A6611D" w:rsidRPr="00C370F9">
        <w:rPr>
          <w:rFonts w:asciiTheme="minorBidi" w:hAnsiTheme="minorBidi" w:cstheme="minorBidi" w:hint="cs"/>
          <w:b/>
          <w:sz w:val="21"/>
          <w:szCs w:val="21"/>
          <w:rtl/>
        </w:rPr>
        <w:t xml:space="preserve"> לא ניתן להתקשר עם חברה אחרת עבור שירות למכונות מסוג זה .</w:t>
      </w:r>
    </w:p>
    <w:p w:rsidR="00356174" w:rsidRPr="00AF57E9" w:rsidRDefault="00356174" w:rsidP="00A6611D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745C32" w:rsidRDefault="009B6B29" w:rsidP="00C370F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</w:p>
    <w:p w:rsidR="00745C32" w:rsidRDefault="00745C32" w:rsidP="00745C32">
      <w:pPr>
        <w:rPr>
          <w:rFonts w:asciiTheme="minorBidi" w:hAnsiTheme="minorBidi" w:cstheme="minorBidi" w:hint="cs"/>
          <w:b/>
          <w:sz w:val="21"/>
          <w:szCs w:val="21"/>
          <w:rtl/>
        </w:rPr>
      </w:pPr>
    </w:p>
    <w:p w:rsidR="00356174" w:rsidRDefault="00356174" w:rsidP="00745C32">
      <w:pPr>
        <w:rPr>
          <w:rFonts w:asciiTheme="minorBidi" w:hAnsiTheme="minorBidi" w:cstheme="minorBidi" w:hint="cs"/>
          <w:b/>
          <w:sz w:val="21"/>
          <w:szCs w:val="21"/>
          <w:rtl/>
        </w:rPr>
      </w:pPr>
    </w:p>
    <w:p w:rsidR="00356174" w:rsidRPr="00AF57E9" w:rsidRDefault="00356174" w:rsidP="00745C32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745C32" w:rsidRPr="00AF57E9" w:rsidRDefault="00745C32" w:rsidP="00745C32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745C32" w:rsidRPr="00AF57E9" w:rsidRDefault="009B6B29" w:rsidP="00745C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745C32" w:rsidRPr="00AF57E9" w:rsidRDefault="00745C32" w:rsidP="00745C32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 w:hint="cs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356174" w:rsidRDefault="00356174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bookmarkStart w:id="0" w:name="_GoBack"/>
      <w:bookmarkEnd w:id="0"/>
    </w:p>
    <w:p w:rsidR="00745C32" w:rsidRPr="00AF57E9" w:rsidRDefault="009B6B29" w:rsidP="00745C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745C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F57E9" w:rsidRDefault="00745C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F57E9" w:rsidRDefault="00745C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5C32" w:rsidRPr="00AF57E9" w:rsidRDefault="00745C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745C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45C32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745C32" w:rsidRPr="00817FBA" w:rsidRDefault="00745C32" w:rsidP="00745C32"/>
    <w:sectPr w:rsidR="00745C32" w:rsidRPr="00817FBA" w:rsidSect="00745C32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CFC" w:rsidRDefault="00137CFC">
      <w:r>
        <w:separator/>
      </w:r>
    </w:p>
  </w:endnote>
  <w:endnote w:type="continuationSeparator" w:id="0">
    <w:p w:rsidR="00137CFC" w:rsidRDefault="00137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137CFC" w:rsidTr="00745C32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137CFC" w:rsidRPr="0098529F" w:rsidRDefault="00137CFC" w:rsidP="00745C32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137CFC" w:rsidRPr="0098529F" w:rsidRDefault="00137CFC" w:rsidP="00745C32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137CFC" w:rsidRPr="0098529F" w:rsidRDefault="00137CFC" w:rsidP="00745C32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5537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5537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137CFC" w:rsidRPr="0098529F" w:rsidRDefault="00137CFC" w:rsidP="00745C32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137CFC" w:rsidTr="00745C32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137CFC" w:rsidRPr="0098529F" w:rsidRDefault="00137CFC" w:rsidP="00745C32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98529F" w:rsidRDefault="00137CFC" w:rsidP="00745C32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137CFC" w:rsidRPr="0098529F" w:rsidRDefault="00137CFC" w:rsidP="00745C32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98529F" w:rsidRDefault="00137CFC" w:rsidP="00745C32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137CFC" w:rsidTr="00745C32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137CFC" w:rsidRPr="001275E5" w:rsidRDefault="00137CFC" w:rsidP="00745C32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137CFC" w:rsidRPr="00843B72" w:rsidRDefault="00137CFC" w:rsidP="00745C32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137CFC" w:rsidRPr="00354861" w:rsidRDefault="00137CFC" w:rsidP="00745C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CFC" w:rsidRDefault="00137CFC">
      <w:r>
        <w:separator/>
      </w:r>
    </w:p>
  </w:footnote>
  <w:footnote w:type="continuationSeparator" w:id="0">
    <w:p w:rsidR="00137CFC" w:rsidRDefault="00137C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137CFC" w:rsidTr="00745C32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137CFC" w:rsidRPr="005D6483" w:rsidRDefault="00137CFC" w:rsidP="00745C32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137CFC" w:rsidRPr="005D6483" w:rsidRDefault="00137CFC" w:rsidP="00745C32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137CFC" w:rsidTr="00745C32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137CFC" w:rsidRPr="00CE601A" w:rsidRDefault="00137CFC" w:rsidP="00745C32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137CFC" w:rsidRPr="00F54EBF" w:rsidRDefault="00137CFC" w:rsidP="00745C32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137CFC" w:rsidRDefault="00137CFC" w:rsidP="00745C32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37CFC" w:rsidRPr="00CE601A" w:rsidRDefault="00137CFC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F8548C" w:rsidRDefault="00137CFC" w:rsidP="00745C32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137CFC" w:rsidTr="00745C3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37CFC" w:rsidRDefault="00137CFC" w:rsidP="00745C32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37CFC" w:rsidRPr="00D84715" w:rsidRDefault="00137CFC" w:rsidP="00745C32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F8548C" w:rsidRDefault="00137CFC" w:rsidP="00745C32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137CFC" w:rsidTr="00745C3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37CFC" w:rsidRPr="00D84715" w:rsidRDefault="00137CFC" w:rsidP="00745C32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37CFC" w:rsidRPr="00106EF7" w:rsidRDefault="00137CFC" w:rsidP="00745C32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671AFA" w:rsidRDefault="00137CFC" w:rsidP="00745C32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137CFC" w:rsidTr="00745C3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37CFC" w:rsidRPr="00D84715" w:rsidRDefault="00137CFC" w:rsidP="00745C32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37CFC" w:rsidRPr="00D84715" w:rsidRDefault="00137CFC" w:rsidP="00745C32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F8548C" w:rsidRDefault="00137CFC" w:rsidP="00745C32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137CFC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137CFC" w:rsidRPr="00D84715" w:rsidRDefault="00137CFC" w:rsidP="00745C32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137CFC" w:rsidRPr="00D84715" w:rsidRDefault="00137CFC" w:rsidP="00745C32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137CFC" w:rsidRPr="00F8548C" w:rsidRDefault="00137CFC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37CFC" w:rsidRPr="00F8548C" w:rsidRDefault="00137CFC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137CFC" w:rsidRPr="00D84715" w:rsidRDefault="00137CFC" w:rsidP="00745C32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004C51"/>
    <w:rsid w:val="00026543"/>
    <w:rsid w:val="0009273B"/>
    <w:rsid w:val="00096FFB"/>
    <w:rsid w:val="000D0770"/>
    <w:rsid w:val="000F4247"/>
    <w:rsid w:val="001064E4"/>
    <w:rsid w:val="0010728C"/>
    <w:rsid w:val="0012278B"/>
    <w:rsid w:val="00137CFC"/>
    <w:rsid w:val="00154C49"/>
    <w:rsid w:val="001746A7"/>
    <w:rsid w:val="002519E3"/>
    <w:rsid w:val="002F6D11"/>
    <w:rsid w:val="00336CDD"/>
    <w:rsid w:val="00356174"/>
    <w:rsid w:val="003624B1"/>
    <w:rsid w:val="003E5C88"/>
    <w:rsid w:val="0045393A"/>
    <w:rsid w:val="00504F59"/>
    <w:rsid w:val="005343DF"/>
    <w:rsid w:val="00671F84"/>
    <w:rsid w:val="006F0CD7"/>
    <w:rsid w:val="00745C32"/>
    <w:rsid w:val="007548B0"/>
    <w:rsid w:val="00755374"/>
    <w:rsid w:val="00767558"/>
    <w:rsid w:val="007E16A7"/>
    <w:rsid w:val="008153AD"/>
    <w:rsid w:val="00905E87"/>
    <w:rsid w:val="00915844"/>
    <w:rsid w:val="009B6B29"/>
    <w:rsid w:val="009F7FB7"/>
    <w:rsid w:val="00A10809"/>
    <w:rsid w:val="00A6611D"/>
    <w:rsid w:val="00A936B0"/>
    <w:rsid w:val="00AD2F44"/>
    <w:rsid w:val="00B77FC3"/>
    <w:rsid w:val="00C370F9"/>
    <w:rsid w:val="00D94CA0"/>
    <w:rsid w:val="00EB3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a46656d4-8850-49b3-aebd-68bd05f7f43d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9E6592A-0B6B-418E-BB85-DA1778425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6</TotalTime>
  <Pages>2</Pages>
  <Words>284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דגנית סמי</cp:lastModifiedBy>
  <cp:revision>5</cp:revision>
  <cp:lastPrinted>2020-01-19T08:05:00Z</cp:lastPrinted>
  <dcterms:created xsi:type="dcterms:W3CDTF">2020-01-19T08:01:00Z</dcterms:created>
  <dcterms:modified xsi:type="dcterms:W3CDTF">2020-01-19T08:07:00Z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